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FE8" w:rsidRPr="009230AF" w:rsidRDefault="0062658E">
      <w:pPr>
        <w:pStyle w:val="Overskrift1"/>
        <w:rPr>
          <w:lang w:val="da-DK"/>
        </w:rPr>
      </w:pPr>
      <w:r w:rsidRPr="009230AF">
        <w:rPr>
          <w:lang w:val="da-DK"/>
        </w:rPr>
        <w:t>RAPPORT OVER REJSEN</w:t>
      </w:r>
    </w:p>
    <w:p w:rsidR="00276FE8" w:rsidRPr="0062658E" w:rsidRDefault="0062658E">
      <w:pPr>
        <w:pStyle w:val="Overskrift3"/>
        <w:rPr>
          <w:lang w:val="da-DK"/>
        </w:rPr>
      </w:pPr>
      <w:r w:rsidRPr="0062658E">
        <w:rPr>
          <w:lang w:val="da-DK"/>
        </w:rPr>
        <w:t>Formularen skal udfyldes efter hver rejse</w:t>
      </w:r>
      <w:r w:rsidR="00276FE8" w:rsidRPr="0062658E">
        <w:rPr>
          <w:lang w:val="da-DK"/>
        </w:rPr>
        <w:t xml:space="preserve"> </w:t>
      </w:r>
      <w:r w:rsidR="009230AF">
        <w:rPr>
          <w:lang w:val="da-DK"/>
        </w:rPr>
        <w:t>og indsendes til Best Travel</w:t>
      </w:r>
      <w:r w:rsidR="00C5724C">
        <w:rPr>
          <w:lang w:val="da-DK"/>
        </w:rPr>
        <w:t xml:space="preserve"> pr. mail.</w:t>
      </w:r>
    </w:p>
    <w:p w:rsidR="00276FE8" w:rsidRPr="0062658E" w:rsidRDefault="00276FE8">
      <w:pPr>
        <w:rPr>
          <w:lang w:val="da-DK"/>
        </w:rPr>
      </w:pPr>
    </w:p>
    <w:tbl>
      <w:tblPr>
        <w:tblW w:w="10080" w:type="dxa"/>
        <w:jc w:val="center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2501"/>
        <w:gridCol w:w="7579"/>
      </w:tblGrid>
      <w:tr w:rsidR="00894361" w:rsidTr="00C5724C">
        <w:trPr>
          <w:trHeight w:val="403"/>
          <w:tblHeader/>
          <w:jc w:val="center"/>
        </w:trPr>
        <w:tc>
          <w:tcPr>
            <w:tcW w:w="2501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vAlign w:val="center"/>
          </w:tcPr>
          <w:p w:rsidR="00276FE8" w:rsidRDefault="0062658E">
            <w:r>
              <w:t>Tur</w:t>
            </w:r>
            <w:r w:rsidR="00C5724C">
              <w:t>ens titel</w:t>
            </w:r>
            <w:r>
              <w:t xml:space="preserve"> </w:t>
            </w:r>
            <w:r w:rsidR="009230AF">
              <w:t>og afrejsedato:</w:t>
            </w:r>
          </w:p>
        </w:tc>
        <w:tc>
          <w:tcPr>
            <w:tcW w:w="75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:rsidR="00276FE8" w:rsidRDefault="009230AF">
            <w:r>
              <w:t xml:space="preserve">                                     </w:t>
            </w:r>
          </w:p>
        </w:tc>
      </w:tr>
      <w:tr w:rsidR="00894361" w:rsidTr="00C5724C">
        <w:trPr>
          <w:trHeight w:val="403"/>
          <w:tblHeader/>
          <w:jc w:val="center"/>
        </w:trPr>
        <w:tc>
          <w:tcPr>
            <w:tcW w:w="2501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vAlign w:val="center"/>
          </w:tcPr>
          <w:p w:rsidR="00276FE8" w:rsidRDefault="009230AF">
            <w:r>
              <w:t>Rejseleder:</w:t>
            </w:r>
          </w:p>
        </w:tc>
        <w:tc>
          <w:tcPr>
            <w:tcW w:w="75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:rsidR="00276FE8" w:rsidRDefault="00276FE8"/>
        </w:tc>
      </w:tr>
      <w:tr w:rsidR="00276FE8" w:rsidRPr="0062658E" w:rsidTr="009230AF">
        <w:trPr>
          <w:trHeight w:val="132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vAlign w:val="center"/>
          </w:tcPr>
          <w:p w:rsidR="00276FE8" w:rsidRPr="0062658E" w:rsidRDefault="00276FE8">
            <w:pPr>
              <w:rPr>
                <w:lang w:val="da-DK"/>
              </w:rPr>
            </w:pPr>
          </w:p>
        </w:tc>
      </w:tr>
      <w:tr w:rsidR="00276FE8" w:rsidRPr="00D274F9">
        <w:trPr>
          <w:trHeight w:val="288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894361" w:rsidRPr="00CC7E6E" w:rsidRDefault="00CC7E6E" w:rsidP="0040690A">
            <w:pPr>
              <w:pStyle w:val="Overskrift2"/>
              <w:rPr>
                <w:lang w:val="da-DK"/>
              </w:rPr>
            </w:pPr>
            <w:r w:rsidRPr="00CC7E6E">
              <w:rPr>
                <w:lang w:val="da-DK"/>
              </w:rPr>
              <w:t>I</w:t>
            </w:r>
            <w:r>
              <w:rPr>
                <w:lang w:val="da-DK"/>
              </w:rPr>
              <w:t xml:space="preserve">ndfrielse af </w:t>
            </w:r>
            <w:r w:rsidR="00C5724C">
              <w:rPr>
                <w:lang w:val="da-DK"/>
              </w:rPr>
              <w:t>rejsen - (Indkvartering, rejselplan, tilkøb osv</w:t>
            </w:r>
            <w:r w:rsidR="00F24682">
              <w:rPr>
                <w:lang w:val="da-DK"/>
              </w:rPr>
              <w:t>.</w:t>
            </w:r>
            <w:r w:rsidR="00C5724C">
              <w:rPr>
                <w:lang w:val="da-DK"/>
              </w:rPr>
              <w:t>)</w:t>
            </w:r>
          </w:p>
          <w:p w:rsidR="00C5724C" w:rsidRPr="0040690A" w:rsidRDefault="0040690A" w:rsidP="00C5724C">
            <w:pPr>
              <w:rPr>
                <w:lang w:val="da-DK"/>
              </w:rPr>
            </w:pPr>
            <w:r w:rsidRPr="0040690A">
              <w:rPr>
                <w:lang w:val="da-DK"/>
              </w:rPr>
              <w:t>Har alle gæster fået</w:t>
            </w:r>
            <w:r>
              <w:rPr>
                <w:lang w:val="da-DK"/>
              </w:rPr>
              <w:t xml:space="preserve"> værelse</w:t>
            </w:r>
            <w:r w:rsidR="00F24682">
              <w:rPr>
                <w:lang w:val="da-DK"/>
              </w:rPr>
              <w:t>t</w:t>
            </w:r>
            <w:r w:rsidR="005A50BC">
              <w:rPr>
                <w:lang w:val="da-DK"/>
              </w:rPr>
              <w:t>/kahyt</w:t>
            </w:r>
            <w:r w:rsidR="00F24682">
              <w:rPr>
                <w:lang w:val="da-DK"/>
              </w:rPr>
              <w:t>ten,</w:t>
            </w:r>
            <w:r w:rsidR="00D84767">
              <w:rPr>
                <w:lang w:val="da-DK"/>
              </w:rPr>
              <w:t xml:space="preserve"> de har booket? </w:t>
            </w:r>
            <w:r w:rsidR="00C5724C">
              <w:rPr>
                <w:lang w:val="da-DK"/>
              </w:rPr>
              <w:t xml:space="preserve">Har der været afvigelser i turens program? Har der været tilkøb, der ikke kunne indfries? Notér </w:t>
            </w:r>
            <w:r w:rsidR="00C5724C" w:rsidRPr="00CC7E6E">
              <w:rPr>
                <w:b/>
                <w:bCs/>
                <w:lang w:val="da-DK"/>
              </w:rPr>
              <w:t>booking nr.</w:t>
            </w:r>
            <w:r w:rsidR="00C5724C">
              <w:rPr>
                <w:lang w:val="da-DK"/>
              </w:rPr>
              <w:t xml:space="preserve"> på berørte gæster og årsag hertil samt evt. løsning under rejsen.</w:t>
            </w:r>
          </w:p>
        </w:tc>
      </w:tr>
      <w:tr w:rsidR="00276FE8" w:rsidRPr="00D274F9" w:rsidTr="00D31B10">
        <w:trPr>
          <w:trHeight w:val="1924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276FE8" w:rsidRPr="0062658E" w:rsidRDefault="00276FE8" w:rsidP="00C5724C">
            <w:pPr>
              <w:rPr>
                <w:lang w:val="da-DK"/>
              </w:rPr>
            </w:pPr>
          </w:p>
        </w:tc>
      </w:tr>
      <w:tr w:rsidR="00276FE8" w:rsidRPr="00D274F9">
        <w:trPr>
          <w:trHeight w:val="288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D31B10" w:rsidRDefault="00C5724C" w:rsidP="00D31B10">
            <w:pPr>
              <w:pStyle w:val="Overskrift2"/>
              <w:rPr>
                <w:lang w:val="da-DK"/>
              </w:rPr>
            </w:pPr>
            <w:r>
              <w:rPr>
                <w:lang w:val="da-DK"/>
              </w:rPr>
              <w:t>yderligere eller Aktuel viden til Kontor og næste rejseleder</w:t>
            </w:r>
          </w:p>
          <w:p w:rsidR="00C5724C" w:rsidRDefault="00C5724C" w:rsidP="00C5724C">
            <w:pPr>
              <w:rPr>
                <w:lang w:val="da-DK"/>
              </w:rPr>
            </w:pPr>
            <w:r>
              <w:rPr>
                <w:lang w:val="da-DK"/>
              </w:rPr>
              <w:t>Har der været syge/tilskadekomne gæster, akutte situationer eller andet?</w:t>
            </w:r>
          </w:p>
          <w:p w:rsidR="00A422D4" w:rsidRPr="00A422D4" w:rsidRDefault="00A422D4" w:rsidP="00C5724C">
            <w:pPr>
              <w:rPr>
                <w:lang w:val="da-DK"/>
              </w:rPr>
            </w:pPr>
            <w:r>
              <w:rPr>
                <w:lang w:val="da-DK"/>
              </w:rPr>
              <w:t xml:space="preserve">Har der været togforsinkelse på mere end 2 timer? </w:t>
            </w:r>
            <w:r w:rsidRPr="00A422D4">
              <w:rPr>
                <w:lang w:val="da-DK"/>
              </w:rPr>
              <w:t>Noter ankomst tid på slutdestinationen og ind</w:t>
            </w:r>
            <w:r>
              <w:rPr>
                <w:lang w:val="da-DK"/>
              </w:rPr>
              <w:t>send de fysiske billetter til Best Travel.</w:t>
            </w:r>
          </w:p>
          <w:p w:rsidR="0040690A" w:rsidRPr="0040690A" w:rsidRDefault="00C5724C" w:rsidP="00D274F9">
            <w:pPr>
              <w:rPr>
                <w:lang w:val="da-DK"/>
              </w:rPr>
            </w:pPr>
            <w:r>
              <w:rPr>
                <w:lang w:val="da-DK"/>
              </w:rPr>
              <w:t xml:space="preserve">Er der vigtig viden, som vi/næste rejseleder kan drage </w:t>
            </w:r>
            <w:r w:rsidR="00D274F9">
              <w:rPr>
                <w:lang w:val="da-DK"/>
              </w:rPr>
              <w:t>fordel af at vide til næste tur, f.eks.</w:t>
            </w:r>
            <w:r>
              <w:rPr>
                <w:lang w:val="da-DK"/>
              </w:rPr>
              <w:t xml:space="preserve"> vejarbejde, restaureringer, ændrede åbningstider </w:t>
            </w:r>
            <w:r w:rsidR="00F24682">
              <w:rPr>
                <w:lang w:val="da-DK"/>
              </w:rPr>
              <w:t>eller</w:t>
            </w:r>
            <w:r>
              <w:rPr>
                <w:lang w:val="da-DK"/>
              </w:rPr>
              <w:t xml:space="preserve"> lign</w:t>
            </w:r>
            <w:r w:rsidR="00F24682">
              <w:rPr>
                <w:lang w:val="da-DK"/>
              </w:rPr>
              <w:t>ende?</w:t>
            </w:r>
          </w:p>
        </w:tc>
      </w:tr>
      <w:tr w:rsidR="00276FE8" w:rsidRPr="00D274F9" w:rsidTr="009230AF">
        <w:trPr>
          <w:trHeight w:val="1840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276FE8" w:rsidRPr="009230AF" w:rsidRDefault="00276FE8" w:rsidP="00FB47BF">
            <w:pPr>
              <w:pStyle w:val="RequirementsList"/>
              <w:numPr>
                <w:ilvl w:val="0"/>
                <w:numId w:val="0"/>
              </w:numPr>
              <w:rPr>
                <w:lang w:val="da-DK"/>
              </w:rPr>
            </w:pPr>
          </w:p>
        </w:tc>
      </w:tr>
      <w:tr w:rsidR="00D31B10" w:rsidRPr="00D274F9">
        <w:trPr>
          <w:trHeight w:val="288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D31B10" w:rsidRDefault="00D31B10" w:rsidP="00D31B10">
            <w:pPr>
              <w:pStyle w:val="Overskrift2"/>
              <w:rPr>
                <w:lang w:val="da-DK"/>
              </w:rPr>
            </w:pPr>
            <w:bookmarkStart w:id="0" w:name="_Hlk129119286"/>
            <w:r>
              <w:rPr>
                <w:lang w:val="da-DK"/>
              </w:rPr>
              <w:t>Din vurdering af arrangementer og ydelser fra agenten</w:t>
            </w:r>
          </w:p>
          <w:p w:rsidR="00D31B10" w:rsidRPr="0040690A" w:rsidRDefault="00D31B10" w:rsidP="00D31B10">
            <w:pPr>
              <w:rPr>
                <w:lang w:val="da-DK"/>
              </w:rPr>
            </w:pPr>
            <w:r>
              <w:rPr>
                <w:lang w:val="da-DK"/>
              </w:rPr>
              <w:t>Er der noget</w:t>
            </w:r>
            <w:r w:rsidR="00F24682">
              <w:rPr>
                <w:lang w:val="da-DK"/>
              </w:rPr>
              <w:t>,</w:t>
            </w:r>
            <w:r>
              <w:rPr>
                <w:lang w:val="da-DK"/>
              </w:rPr>
              <w:t xml:space="preserve"> der ikke var optimalt </w:t>
            </w:r>
            <w:r w:rsidR="005A50BC">
              <w:rPr>
                <w:lang w:val="da-DK"/>
              </w:rPr>
              <w:t xml:space="preserve">med </w:t>
            </w:r>
            <w:r w:rsidR="00F24682">
              <w:rPr>
                <w:lang w:val="da-DK"/>
              </w:rPr>
              <w:t>fx</w:t>
            </w:r>
            <w:r w:rsidR="00C5724C">
              <w:rPr>
                <w:lang w:val="da-DK"/>
              </w:rPr>
              <w:t xml:space="preserve"> </w:t>
            </w:r>
            <w:r>
              <w:rPr>
                <w:lang w:val="da-DK"/>
              </w:rPr>
              <w:t>busstandard/chauffør, lokalguide eller lign</w:t>
            </w:r>
            <w:r w:rsidR="00F24682">
              <w:rPr>
                <w:lang w:val="da-DK"/>
              </w:rPr>
              <w:t>ende,</w:t>
            </w:r>
            <w:r w:rsidR="00A50E2A">
              <w:rPr>
                <w:lang w:val="da-DK"/>
              </w:rPr>
              <w:t xml:space="preserve"> s</w:t>
            </w:r>
            <w:r w:rsidR="00FB47BF">
              <w:rPr>
                <w:lang w:val="da-DK"/>
              </w:rPr>
              <w:t xml:space="preserve">om </w:t>
            </w:r>
            <w:r w:rsidR="00C5724C">
              <w:rPr>
                <w:lang w:val="da-DK"/>
              </w:rPr>
              <w:t>er arrangeret af agenten</w:t>
            </w:r>
            <w:r w:rsidR="00F24682">
              <w:rPr>
                <w:lang w:val="da-DK"/>
              </w:rPr>
              <w:t>?</w:t>
            </w:r>
          </w:p>
        </w:tc>
      </w:tr>
      <w:tr w:rsidR="00D31B10" w:rsidRPr="00D274F9" w:rsidTr="009230AF">
        <w:trPr>
          <w:trHeight w:val="1894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D31B10" w:rsidRPr="00060729" w:rsidRDefault="00D31B10" w:rsidP="00FB47BF">
            <w:pPr>
              <w:pStyle w:val="RequirementsList"/>
              <w:numPr>
                <w:ilvl w:val="0"/>
                <w:numId w:val="0"/>
              </w:numPr>
              <w:ind w:left="288" w:hanging="288"/>
              <w:rPr>
                <w:lang w:val="da-DK"/>
              </w:rPr>
            </w:pPr>
          </w:p>
        </w:tc>
      </w:tr>
      <w:bookmarkEnd w:id="0"/>
      <w:tr w:rsidR="00D31B10" w:rsidRPr="00D274F9" w:rsidTr="00C422A7">
        <w:trPr>
          <w:trHeight w:val="288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D31B10" w:rsidRDefault="00D31B10" w:rsidP="00D31B10">
            <w:pPr>
              <w:pStyle w:val="Overskrift2"/>
              <w:rPr>
                <w:lang w:val="da-DK"/>
              </w:rPr>
            </w:pPr>
            <w:r>
              <w:rPr>
                <w:lang w:val="da-DK"/>
              </w:rPr>
              <w:t>GODE FORSLAG TIL FORBEDRING AF REJSEN</w:t>
            </w:r>
          </w:p>
          <w:p w:rsidR="00D31B10" w:rsidRPr="0040690A" w:rsidRDefault="00D31B10" w:rsidP="00D31B10">
            <w:pPr>
              <w:rPr>
                <w:lang w:val="da-DK"/>
              </w:rPr>
            </w:pPr>
            <w:r>
              <w:rPr>
                <w:lang w:val="da-DK"/>
              </w:rPr>
              <w:t>Er der noget</w:t>
            </w:r>
            <w:r w:rsidR="00F24682">
              <w:rPr>
                <w:lang w:val="da-DK"/>
              </w:rPr>
              <w:t>,</w:t>
            </w:r>
            <w:r>
              <w:rPr>
                <w:lang w:val="da-DK"/>
              </w:rPr>
              <w:t xml:space="preserve"> </w:t>
            </w:r>
            <w:r w:rsidR="00C5724C">
              <w:rPr>
                <w:lang w:val="da-DK"/>
              </w:rPr>
              <w:t>du synes</w:t>
            </w:r>
            <w:r w:rsidR="00F24682">
              <w:rPr>
                <w:lang w:val="da-DK"/>
              </w:rPr>
              <w:t>,</w:t>
            </w:r>
            <w:r w:rsidR="00C5724C">
              <w:rPr>
                <w:lang w:val="da-DK"/>
              </w:rPr>
              <w:t xml:space="preserve"> </w:t>
            </w:r>
            <w:r>
              <w:rPr>
                <w:lang w:val="da-DK"/>
              </w:rPr>
              <w:t>der kan gøre turen bedre?</w:t>
            </w:r>
            <w:r w:rsidR="00CC7E6E">
              <w:rPr>
                <w:lang w:val="da-DK"/>
              </w:rPr>
              <w:t xml:space="preserve"> </w:t>
            </w:r>
          </w:p>
        </w:tc>
      </w:tr>
      <w:tr w:rsidR="00D31B10" w:rsidRPr="00D274F9" w:rsidTr="007E50FF">
        <w:trPr>
          <w:trHeight w:val="1894"/>
          <w:jc w:val="center"/>
        </w:trPr>
        <w:tc>
          <w:tcPr>
            <w:tcW w:w="1008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D31B10" w:rsidRPr="00060729" w:rsidRDefault="00D31B10" w:rsidP="00FB47BF">
            <w:pPr>
              <w:pStyle w:val="RequirementsList"/>
              <w:numPr>
                <w:ilvl w:val="0"/>
                <w:numId w:val="0"/>
              </w:numPr>
              <w:rPr>
                <w:lang w:val="da-DK"/>
              </w:rPr>
            </w:pPr>
          </w:p>
        </w:tc>
      </w:tr>
    </w:tbl>
    <w:p w:rsidR="00276FE8" w:rsidRPr="0040690A" w:rsidRDefault="00276FE8" w:rsidP="00894361">
      <w:pPr>
        <w:rPr>
          <w:lang w:val="da-DK"/>
        </w:rPr>
      </w:pPr>
    </w:p>
    <w:sectPr w:rsidR="00276FE8" w:rsidRPr="0040690A" w:rsidSect="0035140A">
      <w:pgSz w:w="11907" w:h="16839"/>
      <w:pgMar w:top="1080" w:right="720" w:bottom="10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032FD"/>
    <w:multiLevelType w:val="hybridMultilevel"/>
    <w:tmpl w:val="863AE912"/>
    <w:lvl w:ilvl="0" w:tplc="D4E4DF70">
      <w:start w:val="1"/>
      <w:numFmt w:val="bullet"/>
      <w:pStyle w:val="RequirementsList"/>
      <w:lvlText w:val=""/>
      <w:lvlJc w:val="left"/>
      <w:pPr>
        <w:tabs>
          <w:tab w:val="num" w:pos="29"/>
        </w:tabs>
        <w:ind w:left="288" w:hanging="288"/>
      </w:pPr>
      <w:rPr>
        <w:rFonts w:ascii="Symbol" w:hAnsi="Symbol" w:hint="default"/>
        <w:b/>
        <w:i w:val="0"/>
        <w:color w:val="808080"/>
        <w:sz w:val="20"/>
        <w:szCs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hyphenationZone w:val="425"/>
  <w:noPunctuationKerning/>
  <w:characterSpacingControl w:val="doNotCompress"/>
  <w:compat/>
  <w:rsids>
    <w:rsidRoot w:val="0062658E"/>
    <w:rsid w:val="00060729"/>
    <w:rsid w:val="00276FE8"/>
    <w:rsid w:val="00300B32"/>
    <w:rsid w:val="0033088A"/>
    <w:rsid w:val="0035140A"/>
    <w:rsid w:val="0040690A"/>
    <w:rsid w:val="005358F3"/>
    <w:rsid w:val="0055552F"/>
    <w:rsid w:val="005A50BC"/>
    <w:rsid w:val="0062658E"/>
    <w:rsid w:val="006D261D"/>
    <w:rsid w:val="00894361"/>
    <w:rsid w:val="009230AF"/>
    <w:rsid w:val="00A422D4"/>
    <w:rsid w:val="00A50E2A"/>
    <w:rsid w:val="00A930AA"/>
    <w:rsid w:val="00B8567E"/>
    <w:rsid w:val="00BE7170"/>
    <w:rsid w:val="00C15E8F"/>
    <w:rsid w:val="00C5724C"/>
    <w:rsid w:val="00CC7E6E"/>
    <w:rsid w:val="00D274F9"/>
    <w:rsid w:val="00D31B10"/>
    <w:rsid w:val="00D84767"/>
    <w:rsid w:val="00EF624D"/>
    <w:rsid w:val="00F003D9"/>
    <w:rsid w:val="00F24682"/>
    <w:rsid w:val="00FB47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5E8F"/>
    <w:rPr>
      <w:rFonts w:ascii="Tahoma" w:hAnsi="Tahoma" w:cs="Tahoma"/>
      <w:sz w:val="16"/>
      <w:szCs w:val="16"/>
      <w:lang w:val="en-US" w:eastAsia="en-US"/>
    </w:rPr>
  </w:style>
  <w:style w:type="paragraph" w:styleId="Overskrift1">
    <w:name w:val="heading 1"/>
    <w:basedOn w:val="Normal"/>
    <w:next w:val="Normal"/>
    <w:qFormat/>
    <w:rsid w:val="00C15E8F"/>
    <w:pPr>
      <w:tabs>
        <w:tab w:val="left" w:pos="7185"/>
      </w:tabs>
      <w:spacing w:before="200"/>
      <w:ind w:left="450"/>
      <w:outlineLvl w:val="0"/>
    </w:pPr>
    <w:rPr>
      <w:b/>
      <w:caps/>
      <w:sz w:val="28"/>
      <w:szCs w:val="28"/>
    </w:rPr>
  </w:style>
  <w:style w:type="paragraph" w:styleId="Overskrift2">
    <w:name w:val="heading 2"/>
    <w:basedOn w:val="Normal"/>
    <w:next w:val="Normal"/>
    <w:qFormat/>
    <w:rsid w:val="00C15E8F"/>
    <w:pPr>
      <w:tabs>
        <w:tab w:val="left" w:pos="7185"/>
      </w:tabs>
      <w:outlineLvl w:val="1"/>
    </w:pPr>
    <w:rPr>
      <w:b/>
      <w:caps/>
      <w:color w:val="000000"/>
      <w:sz w:val="18"/>
      <w:szCs w:val="18"/>
    </w:rPr>
  </w:style>
  <w:style w:type="paragraph" w:styleId="Overskrift3">
    <w:name w:val="heading 3"/>
    <w:basedOn w:val="Normal"/>
    <w:next w:val="Normal"/>
    <w:qFormat/>
    <w:rsid w:val="00C15E8F"/>
    <w:pPr>
      <w:spacing w:after="200"/>
      <w:ind w:left="450"/>
      <w:outlineLvl w:val="2"/>
    </w:pPr>
    <w:rPr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semiHidden/>
    <w:rsid w:val="00C15E8F"/>
  </w:style>
  <w:style w:type="paragraph" w:customStyle="1" w:styleId="Italics">
    <w:name w:val="Italics"/>
    <w:basedOn w:val="Normal"/>
    <w:rsid w:val="00C15E8F"/>
    <w:rPr>
      <w:i/>
      <w:lang w:bidi="en-US"/>
    </w:rPr>
  </w:style>
  <w:style w:type="paragraph" w:customStyle="1" w:styleId="Text">
    <w:name w:val="Text"/>
    <w:basedOn w:val="Normal"/>
    <w:rsid w:val="00C15E8F"/>
    <w:pPr>
      <w:spacing w:before="100" w:after="100" w:line="288" w:lineRule="auto"/>
    </w:pPr>
    <w:rPr>
      <w:lang w:bidi="en-US"/>
    </w:rPr>
  </w:style>
  <w:style w:type="character" w:customStyle="1" w:styleId="CheckBoxChar">
    <w:name w:val="Check Box Char"/>
    <w:basedOn w:val="Standardskrifttypeiafsnit"/>
    <w:link w:val="CheckBox"/>
    <w:locked/>
    <w:rsid w:val="00C15E8F"/>
    <w:rPr>
      <w:rFonts w:ascii="Tahoma" w:hAnsi="Tahoma" w:cs="Tahoma" w:hint="default"/>
      <w:color w:val="999999"/>
      <w:sz w:val="16"/>
      <w:szCs w:val="24"/>
      <w:lang w:val="en-US" w:eastAsia="en-US" w:bidi="en-US"/>
    </w:rPr>
  </w:style>
  <w:style w:type="paragraph" w:customStyle="1" w:styleId="CheckBox">
    <w:name w:val="Check Box"/>
    <w:basedOn w:val="Normal"/>
    <w:link w:val="CheckBoxChar"/>
    <w:rsid w:val="00C15E8F"/>
    <w:rPr>
      <w:color w:val="999999"/>
      <w:lang w:bidi="en-US"/>
    </w:rPr>
  </w:style>
  <w:style w:type="paragraph" w:customStyle="1" w:styleId="Centered">
    <w:name w:val="Centered"/>
    <w:basedOn w:val="Normal"/>
    <w:rsid w:val="00C15E8F"/>
    <w:pPr>
      <w:jc w:val="center"/>
    </w:pPr>
    <w:rPr>
      <w:lang w:bidi="en-US"/>
    </w:rPr>
  </w:style>
  <w:style w:type="paragraph" w:customStyle="1" w:styleId="AdditionalComments">
    <w:name w:val="Additional Comments"/>
    <w:basedOn w:val="Normal"/>
    <w:rsid w:val="00C15E8F"/>
    <w:pPr>
      <w:spacing w:before="100"/>
    </w:pPr>
    <w:rPr>
      <w:caps/>
      <w:lang w:bidi="en-US"/>
    </w:rPr>
  </w:style>
  <w:style w:type="paragraph" w:customStyle="1" w:styleId="RequirementsList">
    <w:name w:val="Requirements List"/>
    <w:basedOn w:val="Text"/>
    <w:rsid w:val="00C15E8F"/>
    <w:pPr>
      <w:numPr>
        <w:numId w:val="2"/>
      </w:numPr>
    </w:pPr>
  </w:style>
  <w:style w:type="paragraph" w:customStyle="1" w:styleId="AllCaps">
    <w:name w:val="All Caps"/>
    <w:basedOn w:val="Normal"/>
    <w:rsid w:val="00C15E8F"/>
    <w:rPr>
      <w:caps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ut\AppData\Roaming\Microsoft\Templates\Formular%20til%20jobbeskrivelse.dot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Formular til jobbeskrivelse</Template>
  <TotalTime>7</TotalTime>
  <Pages>1</Pages>
  <Words>167</Words>
  <Characters>1022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</dc:creator>
  <cp:lastModifiedBy>Line Geraae</cp:lastModifiedBy>
  <cp:revision>4</cp:revision>
  <cp:lastPrinted>2011-11-28T12:13:00Z</cp:lastPrinted>
  <dcterms:created xsi:type="dcterms:W3CDTF">2024-01-15T09:43:00Z</dcterms:created>
  <dcterms:modified xsi:type="dcterms:W3CDTF">2024-01-22T14:02:00Z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TC062562901030</vt:lpwstr>
  </property>
</Properties>
</file>